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339" w:type="dxa"/>
        <w:tblInd w:w="-106" w:type="dxa"/>
        <w:tblLook w:val="00A0"/>
      </w:tblPr>
      <w:tblGrid>
        <w:gridCol w:w="3860"/>
        <w:gridCol w:w="4274"/>
        <w:gridCol w:w="3946"/>
        <w:gridCol w:w="4259"/>
      </w:tblGrid>
      <w:tr w:rsidR="003F6F79" w:rsidRPr="00A76603" w:rsidTr="0007036F">
        <w:trPr>
          <w:trHeight w:val="3542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in;height:2in;visibility:visible">
                  <v:imagedata r:id="rId4" o:title=""/>
                </v:shape>
              </w:pict>
            </w:r>
          </w:p>
          <w:p w:rsidR="003F6F79" w:rsidRPr="00A76603" w:rsidRDefault="003F6F79" w:rsidP="00A76603">
            <w:pPr>
              <w:spacing w:after="0" w:line="240" w:lineRule="auto"/>
            </w:pP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2" o:spid="_x0000_i1026" type="#_x0000_t75" style="width:2in;height:2in;visibility:visible">
                  <v:imagedata r:id="rId5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8" o:spid="_x0000_i1027" type="#_x0000_t75" style="width:2in;height:2in;visibility:visible">
                  <v:imagedata r:id="rId6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9" o:spid="_x0000_i1028" type="#_x0000_t75" style="width:2in;height:2in;visibility:visible">
                  <v:imagedata r:id="rId7" o:title=""/>
                </v:shape>
              </w:pict>
            </w:r>
          </w:p>
        </w:tc>
      </w:tr>
      <w:tr w:rsidR="003F6F79" w:rsidRPr="00A76603" w:rsidTr="0007036F">
        <w:trPr>
          <w:trHeight w:val="3677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" o:spid="_x0000_i1029" type="#_x0000_t75" style="width:2in;height:2in;visibility:visible">
                  <v:imagedata r:id="rId8" o:title=""/>
                </v:shape>
              </w:pict>
            </w:r>
          </w:p>
          <w:p w:rsidR="003F6F79" w:rsidRPr="00A76603" w:rsidRDefault="003F6F79" w:rsidP="00A76603">
            <w:pPr>
              <w:spacing w:after="0" w:line="240" w:lineRule="auto"/>
            </w:pP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4" o:spid="_x0000_i1030" type="#_x0000_t75" style="width:2in;height:2in;visibility:visible">
                  <v:imagedata r:id="rId9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0" o:spid="_x0000_i1031" type="#_x0000_t75" style="width:2in;height:2in;visibility:visible">
                  <v:imagedata r:id="rId10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1" o:spid="_x0000_i1032" type="#_x0000_t75" style="width:2in;height:2in;visibility:visible">
                  <v:imagedata r:id="rId11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56" o:spid="_x0000_i1033" type="#_x0000_t75" style="width:147.75pt;height:147.75pt;visibility:visible">
                  <v:imagedata r:id="rId12" o:title="" cropbottom="3265f" cropleft="3288f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6" o:spid="_x0000_i1034" type="#_x0000_t75" style="width:2in;height:2in;visibility:visible">
                  <v:imagedata r:id="rId13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2" o:spid="_x0000_i1035" type="#_x0000_t75" style="width:2in;height:2in;visibility:visible">
                  <v:imagedata r:id="rId14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13" o:spid="_x0000_i1036" type="#_x0000_t75" style="width:2in;height:2in;visibility:visible">
                  <v:imagedata r:id="rId15" o:title=""/>
                </v:shape>
              </w:pict>
            </w:r>
          </w:p>
          <w:p w:rsidR="003F6F79" w:rsidRPr="00A76603" w:rsidRDefault="003F6F79" w:rsidP="00A76603">
            <w:pPr>
              <w:spacing w:after="0" w:line="240" w:lineRule="auto"/>
              <w:jc w:val="right"/>
              <w:rPr>
                <w:b/>
                <w:bCs/>
              </w:rPr>
            </w:pP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pict>
                <v:shape id="Рисунок 57" o:spid="_x0000_i1037" type="#_x0000_t75" style="width:142.5pt;height:147.75pt;visibility:visible">
                  <v:imagedata r:id="rId16" o:title="" cropbottom="3344f" cropleft="2980f"/>
                </v:shape>
              </w:pict>
            </w:r>
            <w:bookmarkEnd w:id="0"/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5" o:spid="_x0000_i1038" type="#_x0000_t75" style="width:2in;height:2in;visibility:visible">
                  <v:imagedata r:id="rId17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6" o:spid="_x0000_i1039" type="#_x0000_t75" style="width:2in;height:2in;visibility:visible">
                  <v:imagedata r:id="rId18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7" o:spid="_x0000_i1040" type="#_x0000_t75" style="width:2in;height:2in;visibility:visible">
                  <v:imagedata r:id="rId19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" o:spid="_x0000_i1041" type="#_x0000_t75" style="width:2in;height:2in;visibility:visible">
                  <v:imagedata r:id="rId20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9" o:spid="_x0000_i1042" type="#_x0000_t75" style="width:2in;height:2in;visibility:visible">
                  <v:imagedata r:id="rId21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2" o:spid="_x0000_i1043" type="#_x0000_t75" style="width:2in;height:2in;visibility:visible">
                  <v:imagedata r:id="rId22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8" o:spid="_x0000_i1044" type="#_x0000_t75" style="width:2in;height:2in;visibility:visible">
                  <v:imagedata r:id="rId23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0" o:spid="_x0000_i1045" type="#_x0000_t75" style="width:2in;height:2in;visibility:visible">
                  <v:imagedata r:id="rId24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1" o:spid="_x0000_i1046" type="#_x0000_t75" style="width:2in;height:2in;visibility:visible">
                  <v:imagedata r:id="rId25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9" o:spid="_x0000_i1047" type="#_x0000_t75" style="width:2in;height:2in;visibility:visible">
                  <v:imagedata r:id="rId26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9" o:spid="_x0000_i1048" type="#_x0000_t75" style="width:2in;height:2in;visibility:visible">
                  <v:imagedata r:id="rId27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6" o:spid="_x0000_i1049" type="#_x0000_t75" style="width:150pt;height:150pt;visibility:visible">
                  <v:imagedata r:id="rId28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7" o:spid="_x0000_i1050" type="#_x0000_t75" style="width:2in;height:2in;visibility:visible">
                  <v:imagedata r:id="rId29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tabs>
                <w:tab w:val="left" w:pos="603"/>
              </w:tabs>
              <w:spacing w:after="0" w:line="240" w:lineRule="auto"/>
              <w:jc w:val="right"/>
              <w:rPr>
                <w:noProof/>
                <w:lang w:eastAsia="ru-RU"/>
              </w:rPr>
            </w:pPr>
            <w:r w:rsidRPr="00A76603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pict>
                <v:shape id="Рисунок 28" o:spid="_x0000_i1051" type="#_x0000_t75" style="width:2in;height:2in;visibility:visible">
                  <v:imagedata r:id="rId30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tabs>
                <w:tab w:val="left" w:pos="385"/>
              </w:tabs>
              <w:spacing w:after="0" w:line="240" w:lineRule="auto"/>
              <w:jc w:val="right"/>
              <w:rPr>
                <w:noProof/>
                <w:lang w:eastAsia="ru-RU"/>
              </w:rPr>
            </w:pPr>
            <w:r w:rsidRPr="00A76603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pict>
                <v:shape id="Рисунок 29" o:spid="_x0000_i1052" type="#_x0000_t75" style="width:2in;height:2in;visibility:visible">
                  <v:imagedata r:id="rId31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0" o:spid="_x0000_i1053" type="#_x0000_t75" style="width:2in;height:2in;visibility:visible">
                  <v:imagedata r:id="rId32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1" o:spid="_x0000_i1054" type="#_x0000_t75" style="width:2in;height:2in;visibility:visible">
                  <v:imagedata r:id="rId33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2" o:spid="_x0000_i1055" type="#_x0000_t75" style="width:2in;height:2in;visibility:visible">
                  <v:imagedata r:id="rId34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81" o:spid="_x0000_i1056" type="#_x0000_t75" style="width:2in;height:2in;visibility:visible">
                  <v:imagedata r:id="rId35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4" o:spid="_x0000_i1057" type="#_x0000_t75" style="width:2in;height:2in;visibility:visible">
                  <v:imagedata r:id="rId36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5" o:spid="_x0000_i1058" type="#_x0000_t75" style="width:2in;height:2in;visibility:visible">
                  <v:imagedata r:id="rId37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6" o:spid="_x0000_i1059" type="#_x0000_t75" style="width:2in;height:2in;visibility:visible">
                  <v:imagedata r:id="rId38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7" o:spid="_x0000_i1060" type="#_x0000_t75" style="width:2in;height:2in;visibility:visible">
                  <v:imagedata r:id="rId39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8" o:spid="_x0000_i1061" type="#_x0000_t75" style="width:2in;height:2in;visibility:visible">
                  <v:imagedata r:id="rId40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9" o:spid="_x0000_i1062" type="#_x0000_t75" style="width:2in;height:2in;visibility:visible">
                  <v:imagedata r:id="rId41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0" o:spid="_x0000_i1063" type="#_x0000_t75" style="width:2in;height:2in;visibility:visible">
                  <v:imagedata r:id="rId42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tabs>
                <w:tab w:val="left" w:pos="921"/>
              </w:tabs>
              <w:spacing w:after="0" w:line="240" w:lineRule="auto"/>
              <w:jc w:val="right"/>
              <w:rPr>
                <w:noProof/>
                <w:lang w:eastAsia="ru-RU"/>
              </w:rPr>
            </w:pPr>
            <w:r w:rsidRPr="00A76603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pict>
                <v:shape id="Рисунок 41" o:spid="_x0000_i1064" type="#_x0000_t75" style="width:2in;height:2in;visibility:visible">
                  <v:imagedata r:id="rId43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2" o:spid="_x0000_i1065" type="#_x0000_t75" style="width:2in;height:2in;visibility:visible">
                  <v:imagedata r:id="rId44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3" o:spid="_x0000_i1066" type="#_x0000_t75" style="width:2in;height:2in;visibility:visible">
                  <v:imagedata r:id="rId45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tabs>
                <w:tab w:val="left" w:pos="486"/>
              </w:tabs>
              <w:spacing w:after="0" w:line="240" w:lineRule="auto"/>
              <w:jc w:val="right"/>
              <w:rPr>
                <w:noProof/>
                <w:lang w:eastAsia="ru-RU"/>
              </w:rPr>
            </w:pPr>
            <w:r w:rsidRPr="00A76603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pict>
                <v:shape id="Рисунок 44" o:spid="_x0000_i1067" type="#_x0000_t75" style="width:2in;height:2in;visibility:visible">
                  <v:imagedata r:id="rId46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tabs>
                <w:tab w:val="left" w:pos="636"/>
              </w:tabs>
              <w:spacing w:after="0" w:line="240" w:lineRule="auto"/>
              <w:jc w:val="right"/>
              <w:rPr>
                <w:noProof/>
                <w:lang w:eastAsia="ru-RU"/>
              </w:rPr>
            </w:pPr>
            <w:r w:rsidRPr="00A76603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pict>
                <v:shape id="Рисунок 83" o:spid="_x0000_i1068" type="#_x0000_t75" style="width:2in;height:2in;visibility:visible">
                  <v:imagedata r:id="rId47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6" o:spid="_x0000_i1069" type="#_x0000_t75" style="width:2in;height:2in;visibility:visible">
                  <v:imagedata r:id="rId48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7" o:spid="_x0000_i1070" type="#_x0000_t75" style="width:2in;height:2in;visibility:visible">
                  <v:imagedata r:id="rId49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8" o:spid="_x0000_i1071" type="#_x0000_t75" style="width:2in;height:2in;visibility:visible">
                  <v:imagedata r:id="rId50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86" o:spid="_x0000_i1072" type="#_x0000_t75" style="width:2in;height:2in;visibility:visible">
                  <v:imagedata r:id="rId51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0" o:spid="_x0000_i1073" type="#_x0000_t75" style="width:2in;height:2in;visibility:visible">
                  <v:imagedata r:id="rId52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1" o:spid="_x0000_i1074" type="#_x0000_t75" style="width:2in;height:2in;visibility:visible">
                  <v:imagedata r:id="rId53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2" o:spid="_x0000_i1075" type="#_x0000_t75" style="width:2in;height:2in;visibility:visible">
                  <v:imagedata r:id="rId54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3" o:spid="_x0000_i1076" type="#_x0000_t75" style="width:2in;height:2in;visibility:visible">
                  <v:imagedata r:id="rId55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4" o:spid="_x0000_i1077" type="#_x0000_t75" style="width:2in;height:2in;visibility:visible">
                  <v:imagedata r:id="rId56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5" o:spid="_x0000_i1078" type="#_x0000_t75" style="width:2in;height:2in;visibility:visible">
                  <v:imagedata r:id="rId57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0" o:spid="_x0000_i1079" type="#_x0000_t75" style="width:2in;height:2in;flip:x;visibility:visible">
                  <v:imagedata r:id="rId58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1" o:spid="_x0000_i1080" type="#_x0000_t75" style="width:2in;height:2in;flip:x;visibility:visible">
                  <v:imagedata r:id="rId59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2" o:spid="_x0000_i1081" type="#_x0000_t75" style="width:2in;height:2in;visibility:visible">
                  <v:imagedata r:id="rId60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3" o:spid="_x0000_i1082" type="#_x0000_t75" style="width:2in;height:2in;visibility:visible">
                  <v:imagedata r:id="rId61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5" o:spid="_x0000_i1083" type="#_x0000_t75" style="width:2in;height:2in;visibility:visible">
                  <v:imagedata r:id="rId58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87" o:spid="_x0000_i1084" type="#_x0000_t75" style="width:2in;height:2in;visibility:visible">
                  <v:imagedata r:id="rId62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7" o:spid="_x0000_i1085" type="#_x0000_t75" style="width:2in;height:2in;visibility:visible">
                  <v:imagedata r:id="rId63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8" o:spid="_x0000_i1086" type="#_x0000_t75" style="width:2in;height:2in;visibility:visible">
                  <v:imagedata r:id="rId64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3" o:spid="_x0000_i1087" type="#_x0000_t75" style="width:2in;height:2in;visibility:visible">
                  <v:imagedata r:id="rId65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tabs>
                <w:tab w:val="left" w:pos="735"/>
              </w:tabs>
              <w:spacing w:after="0" w:line="240" w:lineRule="auto"/>
              <w:jc w:val="right"/>
              <w:rPr>
                <w:noProof/>
                <w:lang w:eastAsia="ru-RU"/>
              </w:rPr>
            </w:pPr>
            <w:r w:rsidRPr="00A76603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pict>
                <v:shape id="Рисунок 88" o:spid="_x0000_i1088" type="#_x0000_t75" style="width:2in;height:2in;visibility:visible">
                  <v:imagedata r:id="rId66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9" o:spid="_x0000_i1089" type="#_x0000_t75" style="width:2in;height:2in;visibility:visible">
                  <v:imagedata r:id="rId67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0" o:spid="_x0000_i1090" type="#_x0000_t75" style="width:2in;height:2in;visibility:visible">
                  <v:imagedata r:id="rId68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5" o:spid="_x0000_i1091" type="#_x0000_t75" style="width:2in;height:2in;visibility:visible">
                  <v:imagedata r:id="rId69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6" o:spid="_x0000_i1092" type="#_x0000_t75" style="width:2in;height:2in;visibility:visible">
                  <v:imagedata r:id="rId70" o:title=""/>
                </v:shape>
              </w:pict>
            </w:r>
          </w:p>
        </w:tc>
      </w:tr>
      <w:tr w:rsidR="003F6F79" w:rsidRPr="00A76603" w:rsidTr="0007036F">
        <w:trPr>
          <w:trHeight w:val="3463"/>
        </w:trPr>
        <w:tc>
          <w:tcPr>
            <w:tcW w:w="3860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1" o:spid="_x0000_i1093" type="#_x0000_t75" style="width:2in;height:2in;visibility:visible">
                  <v:imagedata r:id="rId71" o:title=""/>
                </v:shape>
              </w:pict>
            </w:r>
          </w:p>
        </w:tc>
        <w:tc>
          <w:tcPr>
            <w:tcW w:w="4274" w:type="dxa"/>
          </w:tcPr>
          <w:p w:rsidR="003F6F79" w:rsidRPr="00A76603" w:rsidRDefault="003F6F79" w:rsidP="00A7660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2" o:spid="_x0000_i1094" type="#_x0000_t75" style="width:2in;height:2in;visibility:visible">
                  <v:imagedata r:id="rId72" o:title=""/>
                </v:shape>
              </w:pict>
            </w:r>
          </w:p>
        </w:tc>
        <w:tc>
          <w:tcPr>
            <w:tcW w:w="3946" w:type="dxa"/>
          </w:tcPr>
          <w:p w:rsidR="003F6F79" w:rsidRPr="00A76603" w:rsidRDefault="003F6F79" w:rsidP="00A7660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7" o:spid="_x0000_i1095" type="#_x0000_t75" style="width:2in;height:2in;visibility:visible">
                  <v:imagedata r:id="rId73" o:title=""/>
                </v:shape>
              </w:pict>
            </w:r>
          </w:p>
        </w:tc>
        <w:tc>
          <w:tcPr>
            <w:tcW w:w="4259" w:type="dxa"/>
          </w:tcPr>
          <w:p w:rsidR="003F6F79" w:rsidRPr="00A76603" w:rsidRDefault="003F6F79" w:rsidP="00A76603">
            <w:pPr>
              <w:tabs>
                <w:tab w:val="left" w:pos="1095"/>
              </w:tabs>
              <w:spacing w:after="0" w:line="240" w:lineRule="auto"/>
              <w:rPr>
                <w:noProof/>
                <w:lang w:eastAsia="ru-RU"/>
              </w:rPr>
            </w:pPr>
            <w:r w:rsidRPr="00A76603"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pict>
                <v:shape id="Рисунок 89" o:spid="_x0000_i1096" type="#_x0000_t75" style="width:2in;height:2in;visibility:visible">
                  <v:imagedata r:id="rId74" o:title=""/>
                </v:shape>
              </w:pict>
            </w:r>
          </w:p>
        </w:tc>
      </w:tr>
      <w:tr w:rsidR="003F6F79" w:rsidRPr="00A76603" w:rsidTr="0007036F">
        <w:trPr>
          <w:trHeight w:val="10961"/>
        </w:trPr>
        <w:tc>
          <w:tcPr>
            <w:tcW w:w="8134" w:type="dxa"/>
            <w:gridSpan w:val="2"/>
          </w:tcPr>
          <w:p w:rsidR="003F6F79" w:rsidRPr="002705BF" w:rsidRDefault="003F6F79" w:rsidP="00A76603">
            <w:pPr>
              <w:spacing w:after="0" w:line="240" w:lineRule="auto"/>
              <w:ind w:left="-142"/>
              <w:rPr>
                <w:noProof/>
                <w:sz w:val="16"/>
                <w:szCs w:val="16"/>
                <w:lang w:eastAsia="ru-RU"/>
              </w:rPr>
            </w:pPr>
          </w:p>
          <w:p w:rsidR="003F6F79" w:rsidRPr="00A76603" w:rsidRDefault="003F6F79" w:rsidP="00A76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A76603"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ru-RU"/>
              </w:rPr>
              <w:t>Реши задачи: мат в 1 ход.</w:t>
            </w:r>
          </w:p>
          <w:p w:rsidR="003F6F79" w:rsidRPr="00A76603" w:rsidRDefault="003F6F79" w:rsidP="00A76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A76603"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ru-RU"/>
              </w:rPr>
              <w:t>Покажи стрелочкой ход.</w:t>
            </w:r>
          </w:p>
          <w:p w:rsidR="003F6F79" w:rsidRPr="00A76603" w:rsidRDefault="003F6F79" w:rsidP="00A766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3F6F79" w:rsidRPr="00A76603" w:rsidRDefault="003F6F79" w:rsidP="00A76603">
            <w:pPr>
              <w:spacing w:after="0" w:line="240" w:lineRule="auto"/>
              <w:ind w:left="31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85" o:spid="_x0000_i1097" type="#_x0000_t75" style="width:187.5pt;height:187.5pt;visibility:visible">
                  <v:imagedata r:id="rId75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80" o:spid="_x0000_i1098" type="#_x0000_t75" style="width:93pt;height:102pt;visibility:visible">
                  <v:imagedata r:id="rId76" o:title="" croptop="1370f" cropbottom="4990f" cropleft="5147f" cropright="6293f"/>
                </v:shape>
              </w:pict>
            </w:r>
          </w:p>
          <w:p w:rsidR="003F6F79" w:rsidRPr="00A76603" w:rsidRDefault="003F6F79" w:rsidP="00A76603">
            <w:pPr>
              <w:spacing w:after="0" w:line="240" w:lineRule="auto"/>
              <w:rPr>
                <w:lang w:eastAsia="ru-RU"/>
              </w:rPr>
            </w:pPr>
          </w:p>
          <w:p w:rsidR="003F6F79" w:rsidRPr="00A76603" w:rsidRDefault="003F6F79" w:rsidP="00A76603">
            <w:pPr>
              <w:spacing w:after="0" w:line="240" w:lineRule="auto"/>
              <w:rPr>
                <w:lang w:eastAsia="ru-RU"/>
              </w:rPr>
            </w:pPr>
          </w:p>
          <w:p w:rsidR="003F6F79" w:rsidRPr="00A76603" w:rsidRDefault="003F6F79" w:rsidP="00A76603">
            <w:pPr>
              <w:spacing w:after="0" w:line="240" w:lineRule="auto"/>
              <w:rPr>
                <w:lang w:eastAsia="ru-RU"/>
              </w:rPr>
            </w:pPr>
          </w:p>
          <w:p w:rsidR="003F6F79" w:rsidRPr="00A76603" w:rsidRDefault="003F6F79" w:rsidP="00A76603">
            <w:pPr>
              <w:tabs>
                <w:tab w:val="left" w:pos="3148"/>
              </w:tabs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4" o:spid="_x0000_i1099" type="#_x0000_t75" style="width:107.25pt;height:107.25pt;visibility:visible">
                  <v:imagedata r:id="rId77" o:title=""/>
                </v:shape>
              </w:pict>
            </w:r>
            <w:r w:rsidRPr="00A76603">
              <w:rPr>
                <w:lang w:eastAsia="ru-RU"/>
              </w:rPr>
              <w:tab/>
            </w:r>
            <w:r>
              <w:rPr>
                <w:noProof/>
                <w:lang w:eastAsia="ru-RU"/>
              </w:rPr>
              <w:pict>
                <v:shape id="Рисунок 7" o:spid="_x0000_i1100" type="#_x0000_t75" style="width:187.5pt;height:187.5pt;visibility:visible">
                  <v:imagedata r:id="rId78" o:title=""/>
                </v:shape>
              </w:pict>
            </w:r>
          </w:p>
        </w:tc>
        <w:tc>
          <w:tcPr>
            <w:tcW w:w="8205" w:type="dxa"/>
            <w:gridSpan w:val="2"/>
          </w:tcPr>
          <w:p w:rsidR="003F6F79" w:rsidRPr="00AC0E91" w:rsidRDefault="003F6F79" w:rsidP="00A76603">
            <w:pPr>
              <w:tabs>
                <w:tab w:val="left" w:pos="680"/>
                <w:tab w:val="left" w:pos="954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F6F79" w:rsidRPr="00A76603" w:rsidRDefault="003F6F79" w:rsidP="00A766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72"/>
                <w:szCs w:val="72"/>
                <w:lang w:eastAsia="ru-RU"/>
              </w:rPr>
            </w:pPr>
            <w:r w:rsidRPr="00A76603">
              <w:rPr>
                <w:rFonts w:ascii="Arial" w:hAnsi="Arial" w:cs="Arial"/>
                <w:b/>
                <w:bCs/>
                <w:sz w:val="72"/>
                <w:szCs w:val="72"/>
                <w:lang w:eastAsia="ru-RU"/>
              </w:rPr>
              <w:t>задачи</w:t>
            </w:r>
          </w:p>
          <w:p w:rsidR="003F6F79" w:rsidRPr="00A76603" w:rsidRDefault="003F6F79" w:rsidP="00A76603">
            <w:pPr>
              <w:tabs>
                <w:tab w:val="left" w:pos="1044"/>
              </w:tabs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3F6F79" w:rsidRDefault="003F6F79" w:rsidP="00A76603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84" o:spid="_x0000_i1101" type="#_x0000_t75" style="width:300pt;height:183.75pt;visibility:visible">
                  <v:imagedata r:id="rId79" o:title=""/>
                </v:shape>
              </w:pict>
            </w:r>
          </w:p>
          <w:p w:rsidR="003F6F79" w:rsidRDefault="003F6F79" w:rsidP="00A76603">
            <w:pPr>
              <w:spacing w:after="0" w:line="240" w:lineRule="auto"/>
              <w:rPr>
                <w:lang w:eastAsia="ru-RU"/>
              </w:rPr>
            </w:pPr>
          </w:p>
          <w:p w:rsidR="003F6F79" w:rsidRPr="0007036F" w:rsidRDefault="003F6F79" w:rsidP="00A76603">
            <w:pPr>
              <w:spacing w:after="0" w:line="240" w:lineRule="auto"/>
              <w:rPr>
                <w:sz w:val="12"/>
                <w:lang w:eastAsia="ru-RU"/>
              </w:rPr>
            </w:pPr>
          </w:p>
          <w:p w:rsidR="003F6F79" w:rsidRPr="00A76603" w:rsidRDefault="003F6F79" w:rsidP="00A76603">
            <w:pPr>
              <w:spacing w:after="0" w:line="240" w:lineRule="auto"/>
              <w:rPr>
                <w:sz w:val="4"/>
                <w:szCs w:val="4"/>
                <w:lang w:eastAsia="ru-RU"/>
              </w:rPr>
            </w:pPr>
          </w:p>
          <w:p w:rsidR="003F6F79" w:rsidRPr="00AC0E91" w:rsidRDefault="003F6F79" w:rsidP="00A76603">
            <w:pPr>
              <w:tabs>
                <w:tab w:val="left" w:pos="1560"/>
              </w:tabs>
              <w:spacing w:after="0" w:line="240" w:lineRule="auto"/>
              <w:jc w:val="center"/>
              <w:rPr>
                <w:lang w:eastAsia="ru-RU"/>
              </w:rPr>
            </w:pPr>
            <w:r w:rsidRPr="00AC0E91">
              <w:rPr>
                <w:lang w:eastAsia="ru-RU"/>
              </w:rPr>
              <w:t xml:space="preserve">     ________________________________________________</w:t>
            </w:r>
          </w:p>
          <w:p w:rsidR="003F6F79" w:rsidRPr="00A76603" w:rsidRDefault="003F6F79" w:rsidP="00A76603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"/>
                <w:szCs w:val="2"/>
                <w:lang w:eastAsia="ru-RU"/>
              </w:rPr>
            </w:pPr>
          </w:p>
          <w:p w:rsidR="003F6F79" w:rsidRPr="00A76603" w:rsidRDefault="003F6F79" w:rsidP="00A76603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6"/>
                <w:szCs w:val="6"/>
                <w:lang w:eastAsia="ru-RU"/>
              </w:rPr>
            </w:pPr>
          </w:p>
          <w:p w:rsidR="003F6F79" w:rsidRPr="00A76603" w:rsidRDefault="003F6F79" w:rsidP="00A76603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1C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Рисунок 82" o:spid="_x0000_i1102" type="#_x0000_t75" style="width:207.75pt;height:189pt;visibility:visible">
                  <v:imagedata r:id="rId80" o:title="" croptop="5385f"/>
                </v:shape>
              </w:pict>
            </w:r>
          </w:p>
          <w:p w:rsidR="003F6F79" w:rsidRPr="0007036F" w:rsidRDefault="003F6F79" w:rsidP="00A76603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24"/>
                <w:lang w:eastAsia="ru-RU"/>
              </w:rPr>
            </w:pPr>
          </w:p>
          <w:p w:rsidR="003F6F79" w:rsidRPr="00A76603" w:rsidRDefault="003F6F79" w:rsidP="00A76603">
            <w:pPr>
              <w:tabs>
                <w:tab w:val="left" w:pos="2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60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МБУ ДО ДЮСШШ </w:t>
            </w:r>
          </w:p>
          <w:p w:rsidR="003F6F79" w:rsidRPr="00A76603" w:rsidRDefault="003F6F79" w:rsidP="00A76603">
            <w:pPr>
              <w:tabs>
                <w:tab w:val="left" w:pos="1095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 w:rsidRPr="00A7660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Армавир,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3F6F79" w:rsidRPr="00A76603" w:rsidTr="0007036F">
        <w:trPr>
          <w:trHeight w:val="10772"/>
        </w:trPr>
        <w:tc>
          <w:tcPr>
            <w:tcW w:w="8134" w:type="dxa"/>
            <w:gridSpan w:val="2"/>
          </w:tcPr>
          <w:p w:rsidR="003F6F79" w:rsidRDefault="003F6F79" w:rsidP="00A76603">
            <w:pPr>
              <w:spacing w:after="0" w:line="240" w:lineRule="auto"/>
              <w:ind w:left="-142"/>
              <w:rPr>
                <w:noProof/>
                <w:sz w:val="16"/>
                <w:szCs w:val="16"/>
                <w:lang w:eastAsia="ru-RU"/>
              </w:rPr>
            </w:pPr>
          </w:p>
          <w:p w:rsidR="003F6F79" w:rsidRDefault="003F6F79" w:rsidP="001C06E6">
            <w:pPr>
              <w:rPr>
                <w:sz w:val="16"/>
                <w:szCs w:val="16"/>
                <w:lang w:eastAsia="ru-RU"/>
              </w:rPr>
            </w:pPr>
            <w:r>
              <w:pict>
                <v:shape id="_x0000_i1103" type="#_x0000_t75" alt="" style="width:342.75pt;height:457.5pt">
                  <v:imagedata r:id="rId81" r:href="rId82"/>
                </v:shape>
              </w:pict>
            </w:r>
          </w:p>
          <w:p w:rsidR="003F6F79" w:rsidRDefault="003F6F79" w:rsidP="001C06E6">
            <w:pPr>
              <w:rPr>
                <w:sz w:val="16"/>
                <w:szCs w:val="16"/>
                <w:lang w:eastAsia="ru-RU"/>
              </w:rPr>
            </w:pPr>
          </w:p>
          <w:p w:rsidR="003F6F79" w:rsidRPr="001C06E6" w:rsidRDefault="003F6F79" w:rsidP="001C06E6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205" w:type="dxa"/>
            <w:gridSpan w:val="2"/>
          </w:tcPr>
          <w:p w:rsidR="003F6F79" w:rsidRDefault="003F6F79" w:rsidP="00A76603">
            <w:pPr>
              <w:tabs>
                <w:tab w:val="left" w:pos="680"/>
                <w:tab w:val="left" w:pos="954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F6F79" w:rsidRDefault="003F6F79" w:rsidP="001C06E6">
            <w:pPr>
              <w:rPr>
                <w:lang w:eastAsia="ru-RU"/>
              </w:rPr>
            </w:pPr>
          </w:p>
          <w:p w:rsidR="003F6F79" w:rsidRPr="001C06E6" w:rsidRDefault="003F6F79" w:rsidP="001C06E6">
            <w:pPr>
              <w:tabs>
                <w:tab w:val="left" w:pos="462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  <w:r>
              <w:rPr>
                <w:lang w:eastAsia="ru-RU"/>
              </w:rPr>
              <w:pict>
                <v:shape id="_x0000_i1104" type="#_x0000_t75" alt="" style="width:375.75pt;height:471.75pt">
                  <v:imagedata r:id="rId83" r:href="rId84"/>
                </v:shape>
              </w:pict>
            </w:r>
          </w:p>
        </w:tc>
      </w:tr>
    </w:tbl>
    <w:p w:rsidR="003F6F79" w:rsidRPr="00127727" w:rsidRDefault="003F6F79" w:rsidP="00127727">
      <w:pPr>
        <w:ind w:firstLine="708"/>
        <w:rPr>
          <w:sz w:val="14"/>
          <w:szCs w:val="14"/>
        </w:rPr>
      </w:pPr>
    </w:p>
    <w:sectPr w:rsidR="003F6F79" w:rsidRPr="00127727" w:rsidSect="009E319C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4228"/>
    <w:rsid w:val="0003669B"/>
    <w:rsid w:val="0007036F"/>
    <w:rsid w:val="000C0B57"/>
    <w:rsid w:val="000D21A9"/>
    <w:rsid w:val="00127727"/>
    <w:rsid w:val="001C06E6"/>
    <w:rsid w:val="001E3E59"/>
    <w:rsid w:val="00203DDB"/>
    <w:rsid w:val="002705BF"/>
    <w:rsid w:val="00292DF5"/>
    <w:rsid w:val="002A5528"/>
    <w:rsid w:val="0031558C"/>
    <w:rsid w:val="00326533"/>
    <w:rsid w:val="0033054B"/>
    <w:rsid w:val="00333E41"/>
    <w:rsid w:val="00364228"/>
    <w:rsid w:val="003F6F79"/>
    <w:rsid w:val="005A2CD0"/>
    <w:rsid w:val="00700614"/>
    <w:rsid w:val="007220FB"/>
    <w:rsid w:val="00762B61"/>
    <w:rsid w:val="007630B4"/>
    <w:rsid w:val="007A4ABB"/>
    <w:rsid w:val="00841352"/>
    <w:rsid w:val="009064EB"/>
    <w:rsid w:val="00921B7B"/>
    <w:rsid w:val="009B278D"/>
    <w:rsid w:val="009E319C"/>
    <w:rsid w:val="009F3040"/>
    <w:rsid w:val="009F4295"/>
    <w:rsid w:val="00A0103F"/>
    <w:rsid w:val="00A2569B"/>
    <w:rsid w:val="00A373A4"/>
    <w:rsid w:val="00A60601"/>
    <w:rsid w:val="00A76603"/>
    <w:rsid w:val="00AC0E91"/>
    <w:rsid w:val="00AD7D3B"/>
    <w:rsid w:val="00B2703A"/>
    <w:rsid w:val="00B82601"/>
    <w:rsid w:val="00B83645"/>
    <w:rsid w:val="00B84185"/>
    <w:rsid w:val="00B9363A"/>
    <w:rsid w:val="00BC1C54"/>
    <w:rsid w:val="00BC4AE6"/>
    <w:rsid w:val="00BD6005"/>
    <w:rsid w:val="00C40BE0"/>
    <w:rsid w:val="00D04ABC"/>
    <w:rsid w:val="00D17BE3"/>
    <w:rsid w:val="00D67BEB"/>
    <w:rsid w:val="00DC546C"/>
    <w:rsid w:val="00E2293E"/>
    <w:rsid w:val="00ED478E"/>
    <w:rsid w:val="00F06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B57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E319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AC0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2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http://dostavka.uniport.pro/user/1204/blogs/120419191.png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http://raskrasochka.net/kartinki/im2595-obvesti-po-tochkam-risunki-s-ejikom-iz-smesharikov-i-raskrasit-ih-1.jpg" TargetMode="External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290</TotalTime>
  <Pages>8</Pages>
  <Words>127</Words>
  <Characters>724</Characters>
  <Application>Microsoft Office Outlook</Application>
  <DocSecurity>0</DocSecurity>
  <Lines>0</Lines>
  <Paragraphs>0</Paragraphs>
  <ScaleCrop>false</ScaleCrop>
  <Company>agpa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Лена</cp:lastModifiedBy>
  <cp:revision>34</cp:revision>
  <cp:lastPrinted>2016-03-12T12:16:00Z</cp:lastPrinted>
  <dcterms:created xsi:type="dcterms:W3CDTF">2015-11-24T18:42:00Z</dcterms:created>
  <dcterms:modified xsi:type="dcterms:W3CDTF">2016-03-12T12:18:00Z</dcterms:modified>
</cp:coreProperties>
</file>